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A02" w:rsidRPr="00365419" w:rsidRDefault="008B4A02">
      <w:pPr>
        <w:rPr>
          <w:b/>
          <w:bCs/>
          <w:sz w:val="28"/>
          <w:szCs w:val="28"/>
        </w:rPr>
      </w:pPr>
      <w:r w:rsidRPr="00365419">
        <w:rPr>
          <w:b/>
          <w:bCs/>
          <w:sz w:val="28"/>
          <w:szCs w:val="28"/>
        </w:rPr>
        <w:t>Rajzpályázat eredménye – 2015.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03"/>
        <w:gridCol w:w="2303"/>
        <w:gridCol w:w="2303"/>
        <w:gridCol w:w="2303"/>
      </w:tblGrid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Első helyezés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Második helyezés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Harmadik helyezés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Óvodás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Mészáros Nóra  és Edina – Ajka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6704B9">
              <w:t>osztály: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Farkasdi Szonja Pápa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Pálffy Zorka – Pápa</w:t>
            </w:r>
          </w:p>
          <w:p w:rsidR="008B4A02" w:rsidRPr="006704B9" w:rsidRDefault="008B4A02" w:rsidP="006704B9">
            <w:pPr>
              <w:spacing w:after="0" w:line="240" w:lineRule="auto"/>
            </w:pPr>
            <w:r w:rsidRPr="006704B9">
              <w:t>Veres Hanna - Pápa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Bódis Adrien Zsófia - Kislőd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6704B9">
              <w:t>osztály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R eicher Dóra – Ajkarendek</w:t>
            </w:r>
          </w:p>
          <w:p w:rsidR="008B4A02" w:rsidRPr="006704B9" w:rsidRDefault="008B4A02" w:rsidP="006704B9">
            <w:pPr>
              <w:spacing w:after="0" w:line="240" w:lineRule="auto"/>
            </w:pPr>
            <w:r w:rsidRPr="006704B9">
              <w:t>Mikóczi Fanni - pápa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Horváth Áron – Pápa</w:t>
            </w:r>
          </w:p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Karácsony Fanni – Pápa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6704B9">
              <w:t xml:space="preserve"> osztály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Varga Petra - Tapolca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Segesdi Lili - Veszprém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László Nikolett Cintia Veszprém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6704B9">
              <w:t>osztály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Tóth Szófi - Tapolca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Baki Evelin - Pápa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Szabó Zsófia – Veszprém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6704B9">
              <w:t>osztály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Bolla Barbara- Pápa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Takács Rebeka- Tapolca</w:t>
            </w:r>
          </w:p>
          <w:p w:rsidR="008B4A02" w:rsidRPr="006704B9" w:rsidRDefault="008B4A02" w:rsidP="006704B9">
            <w:pPr>
              <w:spacing w:after="0" w:line="240" w:lineRule="auto"/>
            </w:pPr>
            <w:r w:rsidRPr="006704B9">
              <w:t>Balogh Kata - Tapolca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Schandl Levente- Pápa</w:t>
            </w: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6.-7.-8-osztály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Kiss Csenge 8.o. Ajka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  <w:r w:rsidRPr="006704B9">
              <w:t>Bruchner Lilla - Tapolca</w:t>
            </w: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</w:tr>
      <w:tr w:rsidR="008B4A02" w:rsidRPr="006704B9"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  <w:tc>
          <w:tcPr>
            <w:tcW w:w="2303" w:type="dxa"/>
          </w:tcPr>
          <w:p w:rsidR="008B4A02" w:rsidRPr="006704B9" w:rsidRDefault="008B4A02" w:rsidP="006704B9">
            <w:pPr>
              <w:spacing w:after="0" w:line="240" w:lineRule="auto"/>
            </w:pPr>
          </w:p>
        </w:tc>
      </w:tr>
    </w:tbl>
    <w:p w:rsidR="008B4A02" w:rsidRDefault="008B4A02"/>
    <w:p w:rsidR="008B4A02" w:rsidRPr="00A91292" w:rsidRDefault="008B4A02">
      <w:pPr>
        <w:rPr>
          <w:b/>
          <w:bCs/>
          <w:sz w:val="28"/>
          <w:szCs w:val="28"/>
          <w:u w:val="single"/>
        </w:rPr>
      </w:pPr>
      <w:r w:rsidRPr="00A91292">
        <w:rPr>
          <w:b/>
          <w:bCs/>
          <w:sz w:val="28"/>
          <w:szCs w:val="28"/>
          <w:u w:val="single"/>
        </w:rPr>
        <w:t>Vallomásokért dicséret: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Frejer Bálint 1.o.</w:t>
      </w:r>
      <w:bookmarkStart w:id="0" w:name="_GoBack"/>
      <w:bookmarkEnd w:id="0"/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Kovács Luca és Kiss Boglárka 3. o. mindhárman Ajkarendekiek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Az elméleti és gyakorlati hittanverseny díjazottai könyvjutalmat és oklevelet kaptak.</w:t>
      </w:r>
    </w:p>
    <w:p w:rsidR="008B4A02" w:rsidRPr="00C82118" w:rsidRDefault="008B4A02">
      <w:pPr>
        <w:rPr>
          <w:b/>
          <w:bCs/>
          <w:sz w:val="36"/>
          <w:szCs w:val="36"/>
          <w:u w:val="single"/>
        </w:rPr>
      </w:pPr>
      <w:r w:rsidRPr="00C82118">
        <w:rPr>
          <w:b/>
          <w:bCs/>
          <w:sz w:val="36"/>
          <w:szCs w:val="36"/>
          <w:u w:val="single"/>
        </w:rPr>
        <w:t>Gyertyaláng születik – ki mit tud – győztesei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Vers: Lázár Hanna – Zirc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Szólóének: Márton Luca – Gyenesdiás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Énekduó: Varga Dorottya – Nagy Borbála – Veszprém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Közös ének: Gyöngykoszorú – Bucsuszentlászló </w:t>
      </w:r>
    </w:p>
    <w:p w:rsidR="008B4A02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Jelenet: Bódi Magdi – Balatonfüred</w:t>
      </w:r>
    </w:p>
    <w:p w:rsidR="008B4A02" w:rsidRDefault="008B4A02">
      <w:pPr>
        <w:rPr>
          <w:b/>
          <w:bCs/>
          <w:sz w:val="28"/>
          <w:szCs w:val="28"/>
        </w:rPr>
      </w:pPr>
    </w:p>
    <w:p w:rsidR="008B4A02" w:rsidRPr="003920FE" w:rsidRDefault="008B4A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Minden középdöntőben /Pölöske és Veszprém/ induló  versenyző emlékül könyvet kap. A döntő győztesei egy-egy gyertyát és oklevelet kaptak.</w:t>
      </w:r>
    </w:p>
    <w:sectPr w:rsidR="008B4A02" w:rsidRPr="003920FE" w:rsidSect="0023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5149B"/>
    <w:multiLevelType w:val="hybridMultilevel"/>
    <w:tmpl w:val="862CB2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FA6"/>
    <w:rsid w:val="000B405F"/>
    <w:rsid w:val="001D40F3"/>
    <w:rsid w:val="002318CF"/>
    <w:rsid w:val="00365419"/>
    <w:rsid w:val="003920FE"/>
    <w:rsid w:val="00482F92"/>
    <w:rsid w:val="006704B9"/>
    <w:rsid w:val="006C6FA6"/>
    <w:rsid w:val="00794065"/>
    <w:rsid w:val="008B4A02"/>
    <w:rsid w:val="00A91292"/>
    <w:rsid w:val="00C82118"/>
    <w:rsid w:val="00D46446"/>
    <w:rsid w:val="00E84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8C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6F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6C6FA6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154</Words>
  <Characters>1063</Characters>
  <Application>Microsoft Office Outlook</Application>
  <DocSecurity>0</DocSecurity>
  <Lines>0</Lines>
  <Paragraphs>0</Paragraphs>
  <ScaleCrop>false</ScaleCrop>
  <Company>NVP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Rajzpályázat eredménye – 2015</dc:title>
  <dc:subject/>
  <dc:creator>user</dc:creator>
  <cp:keywords/>
  <dc:description/>
  <cp:lastModifiedBy>Szilvi</cp:lastModifiedBy>
  <cp:revision>2</cp:revision>
  <dcterms:created xsi:type="dcterms:W3CDTF">2015-06-01T19:19:00Z</dcterms:created>
  <dcterms:modified xsi:type="dcterms:W3CDTF">2015-06-01T19:19:00Z</dcterms:modified>
</cp:coreProperties>
</file>